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8A233E">
        <w:rPr>
          <w:rFonts w:ascii="Times New Roman" w:hAnsi="Times New Roman"/>
          <w:sz w:val="24"/>
          <w:szCs w:val="24"/>
        </w:rPr>
        <w:t>окружающему миру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УМК «Планета Знаний»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Учитель</w:t>
      </w:r>
      <w:r>
        <w:rPr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</w:rPr>
        <w:t>Фахрутдинова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Р.А.</w:t>
      </w:r>
    </w:p>
    <w:p w:rsidR="0016660F" w:rsidRDefault="0016660F" w:rsidP="0016660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1148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119"/>
        <w:gridCol w:w="1950"/>
        <w:gridCol w:w="3011"/>
        <w:gridCol w:w="993"/>
        <w:gridCol w:w="1559"/>
      </w:tblGrid>
      <w:tr w:rsidR="00AA37E4" w:rsidRPr="0016660F" w:rsidTr="000A2C59">
        <w:tc>
          <w:tcPr>
            <w:tcW w:w="11483" w:type="dxa"/>
            <w:gridSpan w:val="6"/>
          </w:tcPr>
          <w:p w:rsidR="0016660F" w:rsidRDefault="0016660F" w:rsidP="0016660F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proofErr w:type="gramStart"/>
            <w:r>
              <w:rPr>
                <w:rFonts w:ascii="Times New Roman" w:hAnsi="Times New Roman"/>
              </w:rPr>
              <w:t xml:space="preserve"> А</w:t>
            </w:r>
            <w:proofErr w:type="gramEnd"/>
            <w:r>
              <w:rPr>
                <w:rFonts w:ascii="Times New Roman" w:hAnsi="Times New Roman"/>
              </w:rPr>
              <w:t xml:space="preserve"> класс </w:t>
            </w:r>
          </w:p>
          <w:p w:rsidR="00401592" w:rsidRPr="0016660F" w:rsidRDefault="00401592" w:rsidP="0016660F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п</w:t>
            </w:r>
            <w:r w:rsidR="00AA37E4" w:rsidRPr="0016660F">
              <w:rPr>
                <w:rFonts w:ascii="Times New Roman" w:hAnsi="Times New Roman"/>
              </w:rPr>
              <w:t>очта для связи с преподавателем –</w:t>
            </w:r>
            <w:r w:rsidR="00AA37E4" w:rsidRPr="0016660F">
              <w:rPr>
                <w:rFonts w:ascii="Times New Roman" w:hAnsi="Times New Roman"/>
                <w:i/>
              </w:rPr>
              <w:t xml:space="preserve"> </w:t>
            </w:r>
            <w:hyperlink r:id="rId7" w:history="1">
              <w:r w:rsidRPr="0016660F">
                <w:rPr>
                  <w:rStyle w:val="a7"/>
                  <w:rFonts w:ascii="Times New Roman" w:hAnsi="Times New Roman"/>
                  <w:color w:val="auto"/>
                  <w:lang w:val="en-US"/>
                </w:rPr>
                <w:t>exbntkm</w:t>
              </w:r>
              <w:r w:rsidRPr="0016660F">
                <w:rPr>
                  <w:rStyle w:val="a7"/>
                  <w:rFonts w:ascii="Times New Roman" w:hAnsi="Times New Roman"/>
                  <w:color w:val="auto"/>
                </w:rPr>
                <w:t>21@</w:t>
              </w:r>
              <w:r w:rsidRPr="0016660F">
                <w:rPr>
                  <w:rStyle w:val="a7"/>
                  <w:rFonts w:ascii="Times New Roman" w:hAnsi="Times New Roman"/>
                  <w:color w:val="auto"/>
                  <w:lang w:val="en-US"/>
                </w:rPr>
                <w:t>mail</w:t>
              </w:r>
              <w:r w:rsidRPr="0016660F">
                <w:rPr>
                  <w:rStyle w:val="a7"/>
                  <w:rFonts w:ascii="Times New Roman" w:hAnsi="Times New Roman"/>
                  <w:color w:val="auto"/>
                </w:rPr>
                <w:t>.</w:t>
              </w:r>
              <w:proofErr w:type="spellStart"/>
              <w:r w:rsidRPr="0016660F">
                <w:rPr>
                  <w:rStyle w:val="a7"/>
                  <w:rFonts w:ascii="Times New Roman" w:hAnsi="Times New Roman"/>
                  <w:color w:val="auto"/>
                  <w:lang w:val="en-US"/>
                </w:rPr>
                <w:t>ru</w:t>
              </w:r>
              <w:proofErr w:type="spellEnd"/>
            </w:hyperlink>
          </w:p>
        </w:tc>
      </w:tr>
      <w:tr w:rsidR="006A18A4" w:rsidRPr="0016660F" w:rsidTr="000A2C59">
        <w:tc>
          <w:tcPr>
            <w:tcW w:w="851" w:type="dxa"/>
          </w:tcPr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Номер занятия, дата</w:t>
            </w:r>
          </w:p>
        </w:tc>
        <w:tc>
          <w:tcPr>
            <w:tcW w:w="3119" w:type="dxa"/>
          </w:tcPr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Тема и ресурс</w:t>
            </w:r>
          </w:p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  <w:proofErr w:type="gramStart"/>
            <w:r w:rsidRPr="0016660F"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50" w:type="dxa"/>
          </w:tcPr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форма проведения (рассылка заданий, видеоконференция и т.д.)</w:t>
            </w:r>
          </w:p>
        </w:tc>
        <w:tc>
          <w:tcPr>
            <w:tcW w:w="3011" w:type="dxa"/>
          </w:tcPr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993" w:type="dxa"/>
          </w:tcPr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сроки выполнения работы</w:t>
            </w:r>
          </w:p>
        </w:tc>
        <w:tc>
          <w:tcPr>
            <w:tcW w:w="1559" w:type="dxa"/>
          </w:tcPr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форма сдачи заданий (телефон, почта и т.д.)</w:t>
            </w:r>
          </w:p>
        </w:tc>
      </w:tr>
      <w:tr w:rsidR="00891C46" w:rsidRPr="0016660F" w:rsidTr="000A2C59">
        <w:tc>
          <w:tcPr>
            <w:tcW w:w="851" w:type="dxa"/>
          </w:tcPr>
          <w:p w:rsidR="00891C46" w:rsidRDefault="00891C46" w:rsidP="0094090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891C46" w:rsidRPr="0016660F" w:rsidRDefault="00891C46" w:rsidP="0094090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:rsidR="00891C46" w:rsidRDefault="00891C46" w:rsidP="0016660F">
            <w:pPr>
              <w:pStyle w:val="a8"/>
              <w:rPr>
                <w:rFonts w:ascii="Times New Roman" w:hAnsi="Times New Roman"/>
              </w:rPr>
            </w:pPr>
            <w:r w:rsidRPr="008A233E">
              <w:rPr>
                <w:rFonts w:ascii="Times New Roman" w:eastAsia="Times New Roman" w:hAnsi="Times New Roman"/>
                <w:lang w:eastAsia="ru-RU"/>
              </w:rPr>
              <w:t>Традиции народов нашей страны</w:t>
            </w:r>
          </w:p>
          <w:p w:rsidR="00891C46" w:rsidRDefault="00891C46" w:rsidP="0016660F">
            <w:pPr>
              <w:pStyle w:val="a8"/>
              <w:rPr>
                <w:rFonts w:ascii="Times New Roman" w:hAnsi="Times New Roman"/>
              </w:rPr>
            </w:pPr>
          </w:p>
          <w:p w:rsidR="00891C46" w:rsidRPr="0016660F" w:rsidRDefault="00891C46" w:rsidP="0016660F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1.Учебник (с.53-56</w:t>
            </w:r>
            <w:r w:rsidRPr="0016660F">
              <w:rPr>
                <w:rFonts w:ascii="Times New Roman" w:hAnsi="Times New Roman"/>
              </w:rPr>
              <w:t>);</w:t>
            </w:r>
          </w:p>
          <w:p w:rsidR="00891C46" w:rsidRPr="0016660F" w:rsidRDefault="00891C46" w:rsidP="0016660F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2.Р.т</w:t>
            </w:r>
            <w:proofErr w:type="gramStart"/>
            <w:r>
              <w:rPr>
                <w:rFonts w:ascii="Times New Roman" w:hAnsi="Times New Roman"/>
              </w:rPr>
              <w:t>.(</w:t>
            </w:r>
            <w:proofErr w:type="gramEnd"/>
            <w:r>
              <w:rPr>
                <w:rFonts w:ascii="Times New Roman" w:hAnsi="Times New Roman"/>
              </w:rPr>
              <w:t>с.16-17)</w:t>
            </w:r>
          </w:p>
        </w:tc>
        <w:tc>
          <w:tcPr>
            <w:tcW w:w="1950" w:type="dxa"/>
          </w:tcPr>
          <w:p w:rsidR="00891C46" w:rsidRPr="0016660F" w:rsidRDefault="00891C46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011" w:type="dxa"/>
          </w:tcPr>
          <w:p w:rsidR="00891C46" w:rsidRDefault="00891C46" w:rsidP="004E7E1E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16660F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Учебник</w:t>
            </w:r>
            <w:proofErr w:type="gramStart"/>
            <w:r>
              <w:rPr>
                <w:rFonts w:ascii="Times New Roman" w:hAnsi="Times New Roman"/>
              </w:rPr>
              <w:t>.П</w:t>
            </w:r>
            <w:proofErr w:type="gramEnd"/>
            <w:r>
              <w:rPr>
                <w:rFonts w:ascii="Times New Roman" w:hAnsi="Times New Roman"/>
              </w:rPr>
              <w:t>рочитать с.53-56,рассмотреть рисунки, устно ответить на вопросы.</w:t>
            </w:r>
          </w:p>
          <w:p w:rsidR="00891C46" w:rsidRPr="0016660F" w:rsidRDefault="00891C46" w:rsidP="004E7E1E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2.Р.т.с.16-17,выполнить задания.</w:t>
            </w:r>
          </w:p>
          <w:p w:rsidR="00891C46" w:rsidRPr="0016660F" w:rsidRDefault="00891C46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91C46" w:rsidRPr="0016660F" w:rsidRDefault="00891C46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91C46" w:rsidRPr="0016660F" w:rsidRDefault="00891C46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 xml:space="preserve">Отправка фото выполненных заданий </w:t>
            </w:r>
            <w:r>
              <w:rPr>
                <w:rFonts w:ascii="Times New Roman" w:hAnsi="Times New Roman"/>
              </w:rPr>
              <w:t xml:space="preserve">в рабочей тетради </w:t>
            </w:r>
            <w:r w:rsidRPr="0016660F">
              <w:rPr>
                <w:rFonts w:ascii="Times New Roman" w:hAnsi="Times New Roman"/>
              </w:rPr>
              <w:t xml:space="preserve">по </w:t>
            </w:r>
            <w:proofErr w:type="spellStart"/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proofErr w:type="spellEnd"/>
            <w:r w:rsidRPr="0016660F">
              <w:rPr>
                <w:rFonts w:ascii="Times New Roman" w:hAnsi="Times New Roman"/>
              </w:rPr>
              <w:t xml:space="preserve"> </w:t>
            </w:r>
          </w:p>
        </w:tc>
      </w:tr>
      <w:tr w:rsidR="00891C46" w:rsidRPr="0016660F" w:rsidTr="000A2C59">
        <w:tc>
          <w:tcPr>
            <w:tcW w:w="851" w:type="dxa"/>
          </w:tcPr>
          <w:p w:rsidR="00891C46" w:rsidRDefault="00891C46" w:rsidP="0094090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891C46" w:rsidRDefault="00891C46" w:rsidP="0094090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:rsidR="00891C46" w:rsidRPr="004E7E1E" w:rsidRDefault="00891C46" w:rsidP="004E7E1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4E7E1E">
              <w:rPr>
                <w:rFonts w:ascii="Times New Roman" w:eastAsia="Times New Roman" w:hAnsi="Times New Roman"/>
                <w:lang w:eastAsia="ru-RU"/>
              </w:rPr>
              <w:t>Наука история.</w:t>
            </w:r>
          </w:p>
          <w:p w:rsidR="00891C46" w:rsidRDefault="00891C46" w:rsidP="004E7E1E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  <w:r w:rsidRPr="004E7E1E">
              <w:rPr>
                <w:rFonts w:ascii="Times New Roman" w:eastAsia="Times New Roman" w:hAnsi="Times New Roman"/>
                <w:lang w:eastAsia="ru-RU"/>
              </w:rPr>
              <w:t>Путешествие по ленте времени</w:t>
            </w:r>
            <w:r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891C46" w:rsidRDefault="00891C46" w:rsidP="004E7E1E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</w:p>
          <w:p w:rsidR="00891C46" w:rsidRDefault="00891C46" w:rsidP="004E7E1E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1.Видеоурок </w:t>
            </w:r>
            <w:r w:rsidRPr="00AD5F87">
              <w:rPr>
                <w:rFonts w:ascii="Times New Roman" w:eastAsia="Times New Roman" w:hAnsi="Times New Roman"/>
                <w:lang w:eastAsia="ru-RU"/>
              </w:rPr>
              <w:t>(</w:t>
            </w:r>
            <w:hyperlink r:id="rId8" w:history="1">
              <w:r w:rsidRPr="00AD5F87">
                <w:rPr>
                  <w:rStyle w:val="a7"/>
                  <w:rFonts w:ascii="Times New Roman" w:eastAsia="Times New Roman" w:hAnsi="Times New Roman"/>
                  <w:color w:val="auto"/>
                  <w:lang w:eastAsia="ru-RU"/>
                </w:rPr>
                <w:t>https://www.youtube.com/watch?v=ERSQmMrFbUM&amp;feature=emb_logo</w:t>
              </w:r>
            </w:hyperlink>
            <w:r w:rsidRPr="00AD5F87">
              <w:rPr>
                <w:rFonts w:ascii="Times New Roman" w:eastAsia="Times New Roman" w:hAnsi="Times New Roman"/>
                <w:lang w:eastAsia="ru-RU"/>
              </w:rPr>
              <w:t>)</w:t>
            </w:r>
          </w:p>
          <w:p w:rsidR="00891C46" w:rsidRDefault="00891C46" w:rsidP="004E7E1E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2.Учебник (с.57-60);</w:t>
            </w:r>
          </w:p>
          <w:p w:rsidR="00891C46" w:rsidRDefault="00891C46" w:rsidP="004E7E1E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3.Р.т.с.18.</w:t>
            </w:r>
          </w:p>
          <w:p w:rsidR="00891C46" w:rsidRPr="008A233E" w:rsidRDefault="00891C46" w:rsidP="004E7E1E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950" w:type="dxa"/>
          </w:tcPr>
          <w:p w:rsidR="00891C46" w:rsidRPr="0016660F" w:rsidRDefault="00891C46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011" w:type="dxa"/>
          </w:tcPr>
          <w:p w:rsidR="00891C46" w:rsidRDefault="00891C46" w:rsidP="005134C5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1.Просмотреть теоретический материал по теме (</w:t>
            </w:r>
            <w:proofErr w:type="spellStart"/>
            <w:r w:rsidRPr="0016660F">
              <w:rPr>
                <w:rFonts w:ascii="Times New Roman" w:hAnsi="Times New Roman"/>
              </w:rPr>
              <w:t>видеоурок</w:t>
            </w:r>
            <w:proofErr w:type="spellEnd"/>
            <w:r w:rsidRPr="0016660F">
              <w:rPr>
                <w:rFonts w:ascii="Times New Roman" w:hAnsi="Times New Roman"/>
              </w:rPr>
              <w:t xml:space="preserve"> на электронной почте).</w:t>
            </w:r>
          </w:p>
          <w:p w:rsidR="00891C46" w:rsidRDefault="00891C46" w:rsidP="005134C5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  <w:r w:rsidRPr="0016660F">
              <w:rPr>
                <w:rFonts w:ascii="Times New Roman" w:hAnsi="Times New Roman"/>
              </w:rPr>
              <w:t>Учебник</w:t>
            </w:r>
            <w:r>
              <w:rPr>
                <w:rFonts w:ascii="Times New Roman" w:hAnsi="Times New Roman"/>
              </w:rPr>
              <w:t>. Прочитать с.57-60,рассмотреть рисунки, устно ответить на вопросы.</w:t>
            </w:r>
          </w:p>
          <w:p w:rsidR="00891C46" w:rsidRPr="0016660F" w:rsidRDefault="00891C46" w:rsidP="005134C5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3.Р.т.с.18,выполнить задания.</w:t>
            </w:r>
          </w:p>
          <w:p w:rsidR="00891C46" w:rsidRPr="0016660F" w:rsidRDefault="00891C46" w:rsidP="005134C5">
            <w:pPr>
              <w:pStyle w:val="a8"/>
              <w:rPr>
                <w:rFonts w:ascii="Times New Roman" w:hAnsi="Times New Roman"/>
              </w:rPr>
            </w:pPr>
          </w:p>
          <w:p w:rsidR="00891C46" w:rsidRDefault="00891C46" w:rsidP="004E7E1E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91C46" w:rsidRDefault="00891C46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91C46" w:rsidRPr="0016660F" w:rsidRDefault="00891C46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 xml:space="preserve">Отправка фото выполненных заданий </w:t>
            </w:r>
            <w:r>
              <w:rPr>
                <w:rFonts w:ascii="Times New Roman" w:hAnsi="Times New Roman"/>
              </w:rPr>
              <w:t xml:space="preserve">в рабочей тетради </w:t>
            </w:r>
            <w:r w:rsidRPr="0016660F">
              <w:rPr>
                <w:rFonts w:ascii="Times New Roman" w:hAnsi="Times New Roman"/>
              </w:rPr>
              <w:t xml:space="preserve">по </w:t>
            </w:r>
            <w:proofErr w:type="spellStart"/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proofErr w:type="spellEnd"/>
          </w:p>
        </w:tc>
      </w:tr>
      <w:tr w:rsidR="00891C46" w:rsidRPr="0016660F" w:rsidTr="000A2C59">
        <w:tc>
          <w:tcPr>
            <w:tcW w:w="851" w:type="dxa"/>
          </w:tcPr>
          <w:p w:rsidR="00891C46" w:rsidRDefault="00891C46" w:rsidP="0094090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891C46" w:rsidRDefault="00891C46" w:rsidP="0094090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:rsidR="00891C46" w:rsidRDefault="00891C46" w:rsidP="0016660F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  <w:r w:rsidRPr="005134C5">
              <w:rPr>
                <w:rFonts w:ascii="Times New Roman" w:eastAsia="Times New Roman" w:hAnsi="Times New Roman"/>
                <w:lang w:eastAsia="ru-RU"/>
              </w:rPr>
              <w:t>Города и села</w:t>
            </w:r>
            <w:r>
              <w:rPr>
                <w:rFonts w:ascii="Times New Roman" w:eastAsia="Times New Roman" w:hAnsi="Times New Roman"/>
                <w:lang w:eastAsia="ru-RU"/>
              </w:rPr>
              <w:t>.</w:t>
            </w:r>
            <w:r w:rsidR="00320439" w:rsidRPr="00320439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="00320439" w:rsidRPr="00320439">
              <w:rPr>
                <w:rFonts w:ascii="Times New Roman" w:eastAsia="Times New Roman" w:hAnsi="Times New Roman"/>
                <w:lang w:eastAsia="ru-RU"/>
              </w:rPr>
              <w:t>Названия городов</w:t>
            </w:r>
          </w:p>
          <w:p w:rsidR="00891C46" w:rsidRDefault="00891C46" w:rsidP="005134C5">
            <w:pPr>
              <w:pStyle w:val="a8"/>
              <w:rPr>
                <w:rFonts w:ascii="Times New Roman" w:hAnsi="Times New Roman"/>
              </w:rPr>
            </w:pPr>
          </w:p>
          <w:p w:rsidR="00891C46" w:rsidRPr="0016660F" w:rsidRDefault="00320439" w:rsidP="005134C5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1.Учебник (с.61-69</w:t>
            </w:r>
            <w:r w:rsidR="00891C46" w:rsidRPr="0016660F">
              <w:rPr>
                <w:rFonts w:ascii="Times New Roman" w:hAnsi="Times New Roman"/>
              </w:rPr>
              <w:t>);</w:t>
            </w:r>
          </w:p>
          <w:p w:rsidR="00891C46" w:rsidRPr="008A233E" w:rsidRDefault="00891C46" w:rsidP="005134C5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>2.Р.т</w:t>
            </w:r>
            <w:proofErr w:type="gramStart"/>
            <w:r>
              <w:rPr>
                <w:rFonts w:ascii="Times New Roman" w:hAnsi="Times New Roman"/>
              </w:rPr>
              <w:t>.(</w:t>
            </w:r>
            <w:proofErr w:type="gramEnd"/>
            <w:r>
              <w:rPr>
                <w:rFonts w:ascii="Times New Roman" w:hAnsi="Times New Roman"/>
              </w:rPr>
              <w:t>с.19-21)</w:t>
            </w:r>
          </w:p>
        </w:tc>
        <w:tc>
          <w:tcPr>
            <w:tcW w:w="1950" w:type="dxa"/>
          </w:tcPr>
          <w:p w:rsidR="00891C46" w:rsidRPr="0016660F" w:rsidRDefault="00891C46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011" w:type="dxa"/>
          </w:tcPr>
          <w:p w:rsidR="00891C46" w:rsidRDefault="00891C46" w:rsidP="00702BB2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16660F">
              <w:rPr>
                <w:rFonts w:ascii="Times New Roman" w:hAnsi="Times New Roman"/>
              </w:rPr>
              <w:t>.</w:t>
            </w:r>
            <w:r w:rsidR="00320439">
              <w:rPr>
                <w:rFonts w:ascii="Times New Roman" w:hAnsi="Times New Roman"/>
              </w:rPr>
              <w:t>Учебник</w:t>
            </w:r>
            <w:proofErr w:type="gramStart"/>
            <w:r w:rsidR="00320439">
              <w:rPr>
                <w:rFonts w:ascii="Times New Roman" w:hAnsi="Times New Roman"/>
              </w:rPr>
              <w:t>.П</w:t>
            </w:r>
            <w:proofErr w:type="gramEnd"/>
            <w:r w:rsidR="00320439">
              <w:rPr>
                <w:rFonts w:ascii="Times New Roman" w:hAnsi="Times New Roman"/>
              </w:rPr>
              <w:t xml:space="preserve">рочитать с.61-69,рассмотреть рисунки, </w:t>
            </w:r>
            <w:bookmarkStart w:id="0" w:name="_GoBack"/>
            <w:bookmarkEnd w:id="0"/>
            <w:r>
              <w:rPr>
                <w:rFonts w:ascii="Times New Roman" w:hAnsi="Times New Roman"/>
              </w:rPr>
              <w:t xml:space="preserve">  ответить устно на вопросы.</w:t>
            </w:r>
          </w:p>
          <w:p w:rsidR="00891C46" w:rsidRPr="0016660F" w:rsidRDefault="00891C46" w:rsidP="00702BB2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2.Р.т.с.19-21,выполнить задания.</w:t>
            </w:r>
          </w:p>
          <w:p w:rsidR="00891C46" w:rsidRDefault="00891C46" w:rsidP="004E7E1E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91C46" w:rsidRDefault="00891C46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91C46" w:rsidRPr="0016660F" w:rsidRDefault="00891C46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 xml:space="preserve">Отправка фото выполненных заданий </w:t>
            </w:r>
            <w:r>
              <w:rPr>
                <w:rFonts w:ascii="Times New Roman" w:hAnsi="Times New Roman"/>
              </w:rPr>
              <w:t xml:space="preserve">в рабочей тетради </w:t>
            </w:r>
            <w:r w:rsidRPr="0016660F">
              <w:rPr>
                <w:rFonts w:ascii="Times New Roman" w:hAnsi="Times New Roman"/>
              </w:rPr>
              <w:t xml:space="preserve">по </w:t>
            </w:r>
            <w:proofErr w:type="spellStart"/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proofErr w:type="spellEnd"/>
          </w:p>
        </w:tc>
      </w:tr>
    </w:tbl>
    <w:p w:rsidR="005A3D2D" w:rsidRPr="005A3D2D" w:rsidRDefault="005A3D2D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5A3D2D" w:rsidRPr="005A3D2D" w:rsidSect="0016660F">
      <w:pgSz w:w="11906" w:h="16838"/>
      <w:pgMar w:top="284" w:right="426" w:bottom="28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F328DC"/>
    <w:multiLevelType w:val="hybridMultilevel"/>
    <w:tmpl w:val="FAD203F0"/>
    <w:lvl w:ilvl="0" w:tplc="81B2F4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86433CF"/>
    <w:multiLevelType w:val="hybridMultilevel"/>
    <w:tmpl w:val="5F105908"/>
    <w:lvl w:ilvl="0" w:tplc="DD522A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950C70"/>
    <w:multiLevelType w:val="hybridMultilevel"/>
    <w:tmpl w:val="F4561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F0622D"/>
    <w:multiLevelType w:val="multilevel"/>
    <w:tmpl w:val="39746496"/>
    <w:lvl w:ilvl="0">
      <w:start w:val="1"/>
      <w:numFmt w:val="decimal"/>
      <w:lvlText w:val="%1."/>
      <w:lvlJc w:val="left"/>
      <w:pPr>
        <w:ind w:left="599" w:hanging="284"/>
      </w:pPr>
      <w:rPr>
        <w:rFonts w:ascii="Times New Roman" w:eastAsia="Times New Roman" w:hAnsi="Times New Roman" w:cs="Times New Roman" w:hint="default"/>
        <w:b/>
        <w:bCs/>
        <w:spacing w:val="-17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43" w:hanging="571"/>
      </w:pPr>
      <w:rPr>
        <w:rFonts w:hint="default"/>
        <w:spacing w:val="-11"/>
        <w:w w:val="100"/>
        <w:lang w:val="ru-RU" w:eastAsia="ru-RU" w:bidi="ru-RU"/>
      </w:rPr>
    </w:lvl>
    <w:lvl w:ilvl="2">
      <w:numFmt w:val="bullet"/>
      <w:lvlText w:val=""/>
      <w:lvlJc w:val="left"/>
      <w:pPr>
        <w:ind w:left="1037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"/>
      <w:lvlJc w:val="left"/>
      <w:pPr>
        <w:ind w:left="316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1040" w:hanging="57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04" w:hanging="57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168" w:hanging="57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732" w:hanging="57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296" w:hanging="57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DCA"/>
    <w:rsid w:val="000343BC"/>
    <w:rsid w:val="000904EF"/>
    <w:rsid w:val="000A2C59"/>
    <w:rsid w:val="000F65DB"/>
    <w:rsid w:val="00117145"/>
    <w:rsid w:val="00145877"/>
    <w:rsid w:val="0016660F"/>
    <w:rsid w:val="001D3C38"/>
    <w:rsid w:val="00255DBD"/>
    <w:rsid w:val="002D3E43"/>
    <w:rsid w:val="00320439"/>
    <w:rsid w:val="00401592"/>
    <w:rsid w:val="0040669D"/>
    <w:rsid w:val="00411817"/>
    <w:rsid w:val="00435232"/>
    <w:rsid w:val="0049004E"/>
    <w:rsid w:val="004E7E1E"/>
    <w:rsid w:val="005134C5"/>
    <w:rsid w:val="00542DD0"/>
    <w:rsid w:val="00561ED4"/>
    <w:rsid w:val="005A19AC"/>
    <w:rsid w:val="005A3D2D"/>
    <w:rsid w:val="00636D3D"/>
    <w:rsid w:val="00637A7E"/>
    <w:rsid w:val="00673B12"/>
    <w:rsid w:val="006A18A4"/>
    <w:rsid w:val="006B4141"/>
    <w:rsid w:val="00702BB2"/>
    <w:rsid w:val="00721656"/>
    <w:rsid w:val="00721C44"/>
    <w:rsid w:val="007354FB"/>
    <w:rsid w:val="007D5B7B"/>
    <w:rsid w:val="00891266"/>
    <w:rsid w:val="00891C46"/>
    <w:rsid w:val="008A233E"/>
    <w:rsid w:val="00940900"/>
    <w:rsid w:val="009B4792"/>
    <w:rsid w:val="009E264A"/>
    <w:rsid w:val="00A350F3"/>
    <w:rsid w:val="00AA37E4"/>
    <w:rsid w:val="00AA7C13"/>
    <w:rsid w:val="00AD5F87"/>
    <w:rsid w:val="00B64626"/>
    <w:rsid w:val="00BC5E1C"/>
    <w:rsid w:val="00C7555E"/>
    <w:rsid w:val="00C86209"/>
    <w:rsid w:val="00D86DCA"/>
    <w:rsid w:val="00D91411"/>
    <w:rsid w:val="00F1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ERSQmMrFbUM&amp;feature=emb_logo" TargetMode="External"/><Relationship Id="rId3" Type="http://schemas.openxmlformats.org/officeDocument/2006/relationships/styles" Target="styles.xml"/><Relationship Id="rId7" Type="http://schemas.openxmlformats.org/officeDocument/2006/relationships/hyperlink" Target="mailto:exbntkm21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Desktop\&#1050;&#1058;&#1055;%20&#1087;&#1086;%20&#1084;&#1072;&#1090;&#1077;&#1084;&#1072;&#1090;&#1080;&#1082;&#1077;%201-12%20&#1072;&#1087;&#1088;&#1077;&#1083;&#1103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7AA5E6-C671-4DB7-8A74-E3A259521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КТП по математике 1-12 апреля</Template>
  <TotalTime>0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1582</CharactersWithSpaces>
  <SharedDoc>false</SharedDoc>
  <HLinks>
    <vt:vector size="6" baseType="variant">
      <vt:variant>
        <vt:i4>1179706</vt:i4>
      </vt:variant>
      <vt:variant>
        <vt:i4>0</vt:i4>
      </vt:variant>
      <vt:variant>
        <vt:i4>0</vt:i4>
      </vt:variant>
      <vt:variant>
        <vt:i4>5</vt:i4>
      </vt:variant>
      <vt:variant>
        <vt:lpwstr>mailto:exbntkm21@mail.ru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2020-03-28T16:48:00Z</dcterms:created>
  <dcterms:modified xsi:type="dcterms:W3CDTF">2020-03-28T16:48:00Z</dcterms:modified>
</cp:coreProperties>
</file>